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32C" w:rsidRPr="007F70DB" w:rsidRDefault="00A5032C" w:rsidP="00A5032C">
      <w:pPr>
        <w:autoSpaceDE w:val="0"/>
        <w:autoSpaceDN w:val="0"/>
        <w:adjustRightInd w:val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Inländische Vermehrungsfläche erneut leicht gestiegen</w:t>
      </w:r>
    </w:p>
    <w:p w:rsidR="00A5032C" w:rsidRPr="00951490" w:rsidRDefault="00A5032C" w:rsidP="00A5032C">
      <w:pPr>
        <w:autoSpaceDE w:val="0"/>
        <w:autoSpaceDN w:val="0"/>
        <w:adjustRightInd w:val="0"/>
        <w:rPr>
          <w:rFonts w:eastAsiaTheme="minorHAnsi" w:cstheme="minorHAnsi"/>
          <w:b/>
          <w:color w:val="A6A6A6" w:themeColor="background1" w:themeShade="A6"/>
          <w:sz w:val="28"/>
          <w:szCs w:val="28"/>
          <w:lang w:eastAsia="en-US"/>
        </w:rPr>
      </w:pPr>
    </w:p>
    <w:p w:rsidR="00A5032C" w:rsidRDefault="00A5032C" w:rsidP="00A5032C">
      <w:pPr>
        <w:jc w:val="both"/>
        <w:rPr>
          <w:rFonts w:cstheme="minorHAnsi"/>
        </w:rPr>
      </w:pPr>
      <w:r w:rsidRPr="00C43C08">
        <w:rPr>
          <w:rFonts w:cstheme="minorHAnsi"/>
        </w:rPr>
        <w:t xml:space="preserve">Bonn (DMK) – Die Vermehrungsfläche für </w:t>
      </w:r>
      <w:proofErr w:type="spellStart"/>
      <w:r w:rsidRPr="00C43C08">
        <w:rPr>
          <w:rFonts w:cstheme="minorHAnsi"/>
        </w:rPr>
        <w:t>Saatmais</w:t>
      </w:r>
      <w:proofErr w:type="spellEnd"/>
      <w:r w:rsidRPr="00C43C08">
        <w:rPr>
          <w:rFonts w:cstheme="minorHAnsi"/>
        </w:rPr>
        <w:t xml:space="preserve"> in Deutschland </w:t>
      </w:r>
      <w:r>
        <w:rPr>
          <w:rFonts w:cstheme="minorHAnsi"/>
        </w:rPr>
        <w:t>ist</w:t>
      </w:r>
      <w:r w:rsidRPr="00C43C08">
        <w:rPr>
          <w:rFonts w:cstheme="minorHAnsi"/>
        </w:rPr>
        <w:t xml:space="preserve"> nach Angaben des Bundessortenamtes (BSA) mit 4.</w:t>
      </w:r>
      <w:r>
        <w:rPr>
          <w:rFonts w:cstheme="minorHAnsi"/>
        </w:rPr>
        <w:t>128,45</w:t>
      </w:r>
      <w:r w:rsidRPr="00C43C08">
        <w:rPr>
          <w:rFonts w:cstheme="minorHAnsi"/>
        </w:rPr>
        <w:t xml:space="preserve"> ha </w:t>
      </w:r>
      <w:r>
        <w:rPr>
          <w:rFonts w:cstheme="minorHAnsi"/>
        </w:rPr>
        <w:t>gegenüber dem Vorjahr</w:t>
      </w:r>
      <w:r w:rsidRPr="00C43C08">
        <w:rPr>
          <w:rFonts w:cstheme="minorHAnsi"/>
        </w:rPr>
        <w:t xml:space="preserve"> (</w:t>
      </w:r>
      <w:r>
        <w:rPr>
          <w:rFonts w:cstheme="minorHAnsi"/>
        </w:rPr>
        <w:t>4018</w:t>
      </w:r>
      <w:r w:rsidRPr="00C43C08">
        <w:rPr>
          <w:rFonts w:cstheme="minorHAnsi"/>
        </w:rPr>
        <w:t xml:space="preserve"> ha) </w:t>
      </w:r>
      <w:r>
        <w:rPr>
          <w:rFonts w:cstheme="minorHAnsi"/>
        </w:rPr>
        <w:t>erneut leicht gestiegen. Sie liegt inzwischen etwa wieder auf dem Niveau von 2015, nachdem in den Jahren</w:t>
      </w:r>
      <w:r w:rsidRPr="00C43C08">
        <w:rPr>
          <w:rFonts w:cstheme="minorHAnsi"/>
        </w:rPr>
        <w:t xml:space="preserve"> 2016 bis 2018 </w:t>
      </w:r>
      <w:r>
        <w:rPr>
          <w:rFonts w:cstheme="minorHAnsi"/>
        </w:rPr>
        <w:t>die Vermehrungsflächen konstant unter der 4.000-ha-Marke geblieben waren.</w:t>
      </w:r>
    </w:p>
    <w:p w:rsidR="00A5032C" w:rsidRPr="00C43C08" w:rsidRDefault="00A5032C" w:rsidP="00A5032C">
      <w:pPr>
        <w:jc w:val="both"/>
        <w:rPr>
          <w:rFonts w:cstheme="minorHAnsi"/>
        </w:rPr>
      </w:pPr>
      <w:r w:rsidRPr="00C43C08">
        <w:rPr>
          <w:rFonts w:cstheme="minorHAnsi"/>
        </w:rPr>
        <w:t xml:space="preserve">Wie das Deutsche Maiskomitee e.V. (DMK) </w:t>
      </w:r>
      <w:r>
        <w:rPr>
          <w:rFonts w:cstheme="minorHAnsi"/>
        </w:rPr>
        <w:t>unter Berufung auf das Bundessortenamt bekanntgibt</w:t>
      </w:r>
      <w:r w:rsidRPr="00C43C08">
        <w:rPr>
          <w:rFonts w:cstheme="minorHAnsi"/>
        </w:rPr>
        <w:t>, wurden in Baden-Württemberg</w:t>
      </w:r>
      <w:r>
        <w:rPr>
          <w:rFonts w:cstheme="minorHAnsi"/>
        </w:rPr>
        <w:t xml:space="preserve"> in diesem Jahr</w:t>
      </w:r>
      <w:r w:rsidRPr="00C43C08">
        <w:rPr>
          <w:rFonts w:cstheme="minorHAnsi"/>
        </w:rPr>
        <w:t xml:space="preserve"> </w:t>
      </w:r>
      <w:r>
        <w:rPr>
          <w:rFonts w:cstheme="minorHAnsi"/>
        </w:rPr>
        <w:t xml:space="preserve">3.968,7 ha </w:t>
      </w:r>
      <w:r w:rsidRPr="00C43C08">
        <w:rPr>
          <w:rFonts w:cstheme="minorHAnsi"/>
        </w:rPr>
        <w:t>(</w:t>
      </w:r>
      <w:r>
        <w:rPr>
          <w:rFonts w:cstheme="minorHAnsi"/>
        </w:rPr>
        <w:t xml:space="preserve">2019: </w:t>
      </w:r>
      <w:r w:rsidRPr="00C43C08">
        <w:rPr>
          <w:rFonts w:cstheme="minorHAnsi"/>
        </w:rPr>
        <w:t>3</w:t>
      </w:r>
      <w:r>
        <w:rPr>
          <w:rFonts w:cstheme="minorHAnsi"/>
        </w:rPr>
        <w:t>.</w:t>
      </w:r>
      <w:r w:rsidRPr="00C43C08">
        <w:rPr>
          <w:rFonts w:cstheme="minorHAnsi"/>
        </w:rPr>
        <w:t xml:space="preserve">883 ha) </w:t>
      </w:r>
      <w:r>
        <w:rPr>
          <w:rFonts w:cstheme="minorHAnsi"/>
        </w:rPr>
        <w:t>Saatgut-</w:t>
      </w:r>
      <w:r w:rsidRPr="00C43C08">
        <w:rPr>
          <w:rFonts w:cstheme="minorHAnsi"/>
        </w:rPr>
        <w:t xml:space="preserve">Vermehrungsflächen für </w:t>
      </w:r>
      <w:r>
        <w:rPr>
          <w:rFonts w:cstheme="minorHAnsi"/>
        </w:rPr>
        <w:t>Mais</w:t>
      </w:r>
      <w:r w:rsidRPr="00C43C08">
        <w:rPr>
          <w:rFonts w:cstheme="minorHAnsi"/>
        </w:rPr>
        <w:t xml:space="preserve"> angemeldet. Dazu kommen </w:t>
      </w:r>
      <w:r>
        <w:rPr>
          <w:rFonts w:cstheme="minorHAnsi"/>
        </w:rPr>
        <w:t xml:space="preserve">147,93 ha (2019: </w:t>
      </w:r>
      <w:r w:rsidRPr="00C43C08">
        <w:rPr>
          <w:rFonts w:cstheme="minorHAnsi"/>
        </w:rPr>
        <w:t>13</w:t>
      </w:r>
      <w:r>
        <w:rPr>
          <w:rFonts w:cstheme="minorHAnsi"/>
        </w:rPr>
        <w:t xml:space="preserve">4 </w:t>
      </w:r>
      <w:r w:rsidRPr="00C43C08">
        <w:rPr>
          <w:rFonts w:cstheme="minorHAnsi"/>
        </w:rPr>
        <w:t>ha</w:t>
      </w:r>
      <w:r>
        <w:rPr>
          <w:rFonts w:cstheme="minorHAnsi"/>
        </w:rPr>
        <w:t>)</w:t>
      </w:r>
      <w:r w:rsidRPr="00C43C08">
        <w:rPr>
          <w:rFonts w:cstheme="minorHAnsi"/>
        </w:rPr>
        <w:t xml:space="preserve"> in Bayern und </w:t>
      </w:r>
      <w:r>
        <w:rPr>
          <w:rFonts w:cstheme="minorHAnsi"/>
        </w:rPr>
        <w:t>11,82</w:t>
      </w:r>
      <w:r w:rsidRPr="00C43C08">
        <w:rPr>
          <w:rFonts w:cstheme="minorHAnsi"/>
        </w:rPr>
        <w:t xml:space="preserve"> ha in Sachsen-Anhalt.</w:t>
      </w:r>
    </w:p>
    <w:p w:rsidR="00A5032C" w:rsidRPr="00C43C08" w:rsidRDefault="00A5032C" w:rsidP="00A5032C">
      <w:pPr>
        <w:jc w:val="both"/>
        <w:rPr>
          <w:rFonts w:cstheme="minorHAnsi"/>
        </w:rPr>
      </w:pPr>
      <w:r>
        <w:rPr>
          <w:rFonts w:cstheme="minorHAnsi"/>
        </w:rPr>
        <w:t xml:space="preserve">Aufgrund der klimatisch günstigen Lage wird </w:t>
      </w:r>
      <w:proofErr w:type="spellStart"/>
      <w:r w:rsidRPr="00C43C08">
        <w:rPr>
          <w:rFonts w:cstheme="minorHAnsi"/>
        </w:rPr>
        <w:t>Saatmais</w:t>
      </w:r>
      <w:proofErr w:type="spellEnd"/>
      <w:r w:rsidRPr="00C43C08">
        <w:rPr>
          <w:rFonts w:cstheme="minorHAnsi"/>
        </w:rPr>
        <w:t xml:space="preserve"> in Deutschland </w:t>
      </w:r>
      <w:r>
        <w:rPr>
          <w:rFonts w:cstheme="minorHAnsi"/>
        </w:rPr>
        <w:t>hauptsächlich</w:t>
      </w:r>
      <w:r w:rsidRPr="00C43C08">
        <w:rPr>
          <w:rFonts w:cstheme="minorHAnsi"/>
        </w:rPr>
        <w:t xml:space="preserve"> am Oberrhein in Baden-Württemberg erzeugt. Die gesamte Vermehrungsfläche splittet sich </w:t>
      </w:r>
      <w:r>
        <w:rPr>
          <w:rFonts w:cstheme="minorHAnsi"/>
        </w:rPr>
        <w:t>in</w:t>
      </w:r>
      <w:r w:rsidRPr="00C43C08">
        <w:rPr>
          <w:rFonts w:cstheme="minorHAnsi"/>
        </w:rPr>
        <w:t xml:space="preserve"> über 80 Sorten, Stämme und Vorstufen auf und reicht von wenigen tausend Quadratmetern bis hin zu </w:t>
      </w:r>
      <w:r>
        <w:rPr>
          <w:rFonts w:cstheme="minorHAnsi"/>
        </w:rPr>
        <w:t>knapp 200</w:t>
      </w:r>
      <w:r w:rsidRPr="00C43C08">
        <w:rPr>
          <w:rFonts w:cstheme="minorHAnsi"/>
        </w:rPr>
        <w:t xml:space="preserve"> ha Anbaufläche </w:t>
      </w:r>
      <w:r>
        <w:rPr>
          <w:rFonts w:cstheme="minorHAnsi"/>
        </w:rPr>
        <w:t>für eine</w:t>
      </w:r>
      <w:r w:rsidRPr="00C43C08">
        <w:rPr>
          <w:rFonts w:cstheme="minorHAnsi"/>
        </w:rPr>
        <w:t xml:space="preserve"> Sorte. </w:t>
      </w:r>
    </w:p>
    <w:p w:rsidR="00A5032C" w:rsidRDefault="00A5032C" w:rsidP="00A5032C">
      <w:pPr>
        <w:jc w:val="both"/>
        <w:rPr>
          <w:rFonts w:cstheme="minorHAnsi"/>
        </w:rPr>
      </w:pPr>
      <w:r w:rsidRPr="00C43C08">
        <w:rPr>
          <w:rFonts w:cstheme="minorHAnsi"/>
        </w:rPr>
        <w:t>Das Angebot des inländisch erzeugten Saatmaises deckt allerdings nur einen kleinen Teil des Bedar</w:t>
      </w:r>
      <w:r>
        <w:rPr>
          <w:rFonts w:cstheme="minorHAnsi"/>
        </w:rPr>
        <w:t>fes</w:t>
      </w:r>
      <w:r w:rsidRPr="00C43C08">
        <w:rPr>
          <w:rFonts w:cstheme="minorHAnsi"/>
        </w:rPr>
        <w:t>. Nach wie vor werden über 80 % des hierzulande benötigen Saat</w:t>
      </w:r>
      <w:r>
        <w:rPr>
          <w:rFonts w:cstheme="minorHAnsi"/>
        </w:rPr>
        <w:t>gutes</w:t>
      </w:r>
      <w:r w:rsidRPr="00C43C08">
        <w:rPr>
          <w:rFonts w:cstheme="minorHAnsi"/>
        </w:rPr>
        <w:t xml:space="preserve"> </w:t>
      </w:r>
      <w:r>
        <w:rPr>
          <w:rFonts w:cstheme="minorHAnsi"/>
        </w:rPr>
        <w:t>importiert</w:t>
      </w:r>
      <w:r w:rsidRPr="00C43C08">
        <w:rPr>
          <w:rFonts w:cstheme="minorHAnsi"/>
        </w:rPr>
        <w:t xml:space="preserve">. </w:t>
      </w:r>
    </w:p>
    <w:p w:rsidR="00A5032C" w:rsidRPr="00C43C08" w:rsidRDefault="00A5032C" w:rsidP="00A5032C">
      <w:pPr>
        <w:rPr>
          <w:rFonts w:cstheme="minorHAnsi"/>
        </w:rPr>
      </w:pPr>
    </w:p>
    <w:p w:rsidR="00A5032C" w:rsidRPr="00C43C08" w:rsidRDefault="00A5032C" w:rsidP="00A5032C">
      <w:pPr>
        <w:rPr>
          <w:rFonts w:cstheme="minorHAnsi"/>
        </w:rPr>
      </w:pPr>
      <w:r w:rsidRPr="00C43C08">
        <w:rPr>
          <w:rFonts w:cstheme="minorHAnsi"/>
        </w:rPr>
        <w:t>(1.</w:t>
      </w:r>
      <w:r>
        <w:rPr>
          <w:rFonts w:cstheme="minorHAnsi"/>
        </w:rPr>
        <w:t>179</w:t>
      </w:r>
      <w:r w:rsidRPr="00C43C08">
        <w:rPr>
          <w:rFonts w:cstheme="minorHAnsi"/>
        </w:rPr>
        <w:t xml:space="preserve"> Zeichen)</w:t>
      </w:r>
    </w:p>
    <w:p w:rsidR="00A5032C" w:rsidRDefault="00A5032C" w:rsidP="00A5032C">
      <w:pPr>
        <w:rPr>
          <w:rFonts w:cstheme="minorHAnsi"/>
        </w:rPr>
      </w:pPr>
    </w:p>
    <w:p w:rsidR="00A5032C" w:rsidRPr="00C43C08" w:rsidRDefault="00A5032C" w:rsidP="00A5032C">
      <w:pPr>
        <w:rPr>
          <w:rFonts w:cstheme="minorHAnsi"/>
        </w:rPr>
      </w:pPr>
      <w:r w:rsidRPr="00C43C08">
        <w:rPr>
          <w:rFonts w:cstheme="minorHAnsi"/>
        </w:rPr>
        <w:t xml:space="preserve">Keywords: Deutsches Maiskomitee e.V. (DMK), Bundessortenamt (BSA), </w:t>
      </w:r>
      <w:r>
        <w:rPr>
          <w:rFonts w:cstheme="minorHAnsi"/>
        </w:rPr>
        <w:t xml:space="preserve">Vermehrungsfläche, </w:t>
      </w:r>
      <w:proofErr w:type="spellStart"/>
      <w:r>
        <w:rPr>
          <w:rFonts w:cstheme="minorHAnsi"/>
        </w:rPr>
        <w:t>Saatmais</w:t>
      </w:r>
      <w:proofErr w:type="spellEnd"/>
      <w:r w:rsidRPr="00C43C08">
        <w:rPr>
          <w:rFonts w:cstheme="minorHAnsi"/>
        </w:rPr>
        <w:t xml:space="preserve"> </w:t>
      </w:r>
    </w:p>
    <w:p w:rsidR="00A5032C" w:rsidRPr="00C43C08" w:rsidRDefault="00A5032C" w:rsidP="00A5032C">
      <w:pPr>
        <w:rPr>
          <w:rFonts w:cstheme="minorHAnsi"/>
          <w:color w:val="000000" w:themeColor="text1"/>
        </w:rPr>
      </w:pPr>
    </w:p>
    <w:p w:rsidR="001C5FE5" w:rsidRPr="00A5032C" w:rsidRDefault="001C5FE5" w:rsidP="00A5032C">
      <w:bookmarkStart w:id="0" w:name="_GoBack"/>
      <w:bookmarkEnd w:id="0"/>
    </w:p>
    <w:sectPr w:rsidR="001C5FE5" w:rsidRPr="00A5032C" w:rsidSect="00D3517C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3515" w:right="1417" w:bottom="1134" w:left="1417" w:header="708" w:footer="13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806" w:rsidRDefault="00B13806" w:rsidP="002B2BCE">
      <w:pPr>
        <w:spacing w:after="0" w:line="240" w:lineRule="auto"/>
      </w:pPr>
      <w:r>
        <w:separator/>
      </w:r>
    </w:p>
  </w:endnote>
  <w:endnote w:type="continuationSeparator" w:id="0">
    <w:p w:rsidR="00B13806" w:rsidRDefault="00B13806" w:rsidP="002B2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806" w:rsidRDefault="00B13806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2F4F5B7" wp14:editId="1A835183">
              <wp:simplePos x="0" y="0"/>
              <wp:positionH relativeFrom="column">
                <wp:posOffset>-891540</wp:posOffset>
              </wp:positionH>
              <wp:positionV relativeFrom="paragraph">
                <wp:posOffset>502920</wp:posOffset>
              </wp:positionV>
              <wp:extent cx="7521575" cy="277495"/>
              <wp:effectExtent l="0" t="1905" r="4445" b="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21575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3806" w:rsidRPr="00933606" w:rsidRDefault="00B13806" w:rsidP="005A771B">
                          <w:pPr>
                            <w:spacing w:after="180" w:line="240" w:lineRule="auto"/>
                            <w:jc w:val="center"/>
                            <w:rPr>
                              <w:rFonts w:ascii="Arial Narrow" w:hAnsi="Arial Narrow" w:cs="Arial"/>
                              <w:color w:val="0D0D0D" w:themeColor="text1" w:themeTint="F2"/>
                              <w:sz w:val="15"/>
                              <w:szCs w:val="15"/>
                            </w:rPr>
                          </w:pPr>
                          <w:r w:rsidRPr="00933606">
                            <w:rPr>
                              <w:rFonts w:ascii="Arial Narrow" w:eastAsia="Times New Roman" w:hAnsi="Arial Narrow" w:cs="Arial"/>
                              <w:color w:val="0D0D0D" w:themeColor="text1" w:themeTint="F2"/>
                              <w:sz w:val="15"/>
                              <w:szCs w:val="15"/>
                            </w:rPr>
                            <w:t>© Deutsches Maiskomitee e.V. (DMK) · Abdruck honorarfrei · Beleg an DMK erbeten</w:t>
                          </w:r>
                          <w:r w:rsidRPr="00933606">
                            <w:rPr>
                              <w:rFonts w:ascii="Arial Narrow" w:eastAsia="Times New Roman" w:hAnsi="Arial Narrow" w:cs="Arial"/>
                              <w:color w:val="0D0D0D" w:themeColor="text1" w:themeTint="F2"/>
                              <w:sz w:val="15"/>
                              <w:szCs w:val="15"/>
                            </w:rPr>
                            <w:br/>
                            <w:t xml:space="preserve">Pressemeldungen abrufbar unter </w:t>
                          </w:r>
                          <w:r>
                            <w:rPr>
                              <w:rFonts w:ascii="Arial Narrow" w:eastAsia="Times New Roman" w:hAnsi="Arial Narrow" w:cs="Arial"/>
                              <w:color w:val="0D0D0D" w:themeColor="text1" w:themeTint="F2"/>
                              <w:sz w:val="15"/>
                              <w:szCs w:val="15"/>
                            </w:rPr>
                            <w:t>www.maiskomitee.de, Rubrik Aktuelles/Presse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70.2pt;margin-top:39.6pt;width:592.25pt;height:21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" filled="f" stroked="f">
              <v:textbox inset="0,0,0,0">
                <w:txbxContent>
                  <w:p w:rsidR="00B13806" w:rsidRPr="00933606" w:rsidRDefault="00B13806" w:rsidP="005A771B">
                    <w:pPr>
                      <w:spacing w:after="180" w:line="240" w:lineRule="auto"/>
                      <w:jc w:val="center"/>
                      <w:rPr>
                        <w:rFonts w:ascii="Arial Narrow" w:hAnsi="Arial Narrow" w:cs="Arial"/>
                        <w:color w:val="0D0D0D" w:themeColor="text1" w:themeTint="F2"/>
                        <w:sz w:val="15"/>
                        <w:szCs w:val="15"/>
                      </w:rPr>
                    </w:pPr>
                    <w:r w:rsidRPr="00933606">
                      <w:rPr>
                        <w:rFonts w:ascii="Arial Narrow" w:eastAsia="Times New Roman" w:hAnsi="Arial Narrow" w:cs="Arial"/>
                        <w:color w:val="0D0D0D" w:themeColor="text1" w:themeTint="F2"/>
                        <w:sz w:val="15"/>
                        <w:szCs w:val="15"/>
                      </w:rPr>
                      <w:t>© Deutsches Maiskomitee e.V. (DMK) · Abdruck honorarfrei · Beleg an DMK erbeten</w:t>
                    </w:r>
                    <w:r w:rsidRPr="00933606">
                      <w:rPr>
                        <w:rFonts w:ascii="Arial Narrow" w:eastAsia="Times New Roman" w:hAnsi="Arial Narrow" w:cs="Arial"/>
                        <w:color w:val="0D0D0D" w:themeColor="text1" w:themeTint="F2"/>
                        <w:sz w:val="15"/>
                        <w:szCs w:val="15"/>
                      </w:rPr>
                      <w:br/>
                      <w:t xml:space="preserve">Pressemeldungen abrufbar unter </w:t>
                    </w:r>
                    <w:r>
                      <w:rPr>
                        <w:rFonts w:ascii="Arial Narrow" w:eastAsia="Times New Roman" w:hAnsi="Arial Narrow" w:cs="Arial"/>
                        <w:color w:val="0D0D0D" w:themeColor="text1" w:themeTint="F2"/>
                        <w:sz w:val="15"/>
                        <w:szCs w:val="15"/>
                      </w:rPr>
                      <w:t>www.maiskomitee.de, Rubrik Aktuelles/Presse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3ADAD4E0" wp14:editId="78255762">
              <wp:simplePos x="0" y="0"/>
              <wp:positionH relativeFrom="column">
                <wp:posOffset>-891540</wp:posOffset>
              </wp:positionH>
              <wp:positionV relativeFrom="paragraph">
                <wp:posOffset>437515</wp:posOffset>
              </wp:positionV>
              <wp:extent cx="7560310" cy="0"/>
              <wp:effectExtent l="8255" t="12700" r="13335" b="6350"/>
              <wp:wrapNone/>
              <wp:docPr id="11" name="AutoShap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E8C33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8" o:spid="_x0000_s1026" type="#_x0000_t32" style="position:absolute;margin-left:-70.2pt;margin-top:34.45pt;width:595.3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" strokecolor="#e8c336" strokeweight="1pt"/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806" w:rsidRDefault="00B13806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F8330BF" wp14:editId="56F1E99A">
              <wp:simplePos x="0" y="0"/>
              <wp:positionH relativeFrom="column">
                <wp:posOffset>-629285</wp:posOffset>
              </wp:positionH>
              <wp:positionV relativeFrom="paragraph">
                <wp:posOffset>305435</wp:posOffset>
              </wp:positionV>
              <wp:extent cx="7019290" cy="443865"/>
              <wp:effectExtent l="0" t="635" r="1270" b="3175"/>
              <wp:wrapNone/>
              <wp:docPr id="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19290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3806" w:rsidRPr="00732EFE" w:rsidRDefault="00B13806" w:rsidP="007C6009">
                          <w:pPr>
                            <w:tabs>
                              <w:tab w:val="left" w:pos="3261"/>
                            </w:tabs>
                            <w:spacing w:after="0"/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732EFE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 xml:space="preserve">PD Dezember 11 </w:t>
                          </w:r>
                          <w:r w:rsidRPr="00732EFE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- Abdruck honorarfrei - Beleg an DMK erbeten!</w:t>
                          </w:r>
                        </w:p>
                        <w:p w:rsidR="00B13806" w:rsidRDefault="00B13806" w:rsidP="007C6009">
                          <w:pPr>
                            <w:tabs>
                              <w:tab w:val="left" w:pos="4366"/>
                            </w:tabs>
                            <w:spacing w:after="0"/>
                            <w:ind w:left="-1134" w:right="-2041"/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732EFE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Pressemeldungen abrufbar unter </w:t>
                          </w:r>
                          <w:r w:rsidRPr="00732EFE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>http://www.maiskomitee.de</w:t>
                          </w:r>
                          <w:r w:rsidRPr="00732EFE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, Rubrik Service/Downloadcenter</w:t>
                          </w:r>
                        </w:p>
                        <w:p w:rsidR="00B13806" w:rsidRPr="00732EFE" w:rsidRDefault="00B13806" w:rsidP="007C6009">
                          <w:pPr>
                            <w:tabs>
                              <w:tab w:val="left" w:pos="4366"/>
                            </w:tabs>
                            <w:spacing w:after="0"/>
                            <w:ind w:left="-1134" w:right="-2041"/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732EFE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http://www.maiskomitee.de/fb_service/05_01_02_01.htm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1" type="#_x0000_t202" style="position:absolute;margin-left:-49.55pt;margin-top:24.05pt;width:552.7pt;height:34.9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yJtQ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" filled="f" stroked="f">
              <v:textbox style="mso-fit-shape-to-text:t">
                <w:txbxContent>
                  <w:p w:rsidR="00B13806" w:rsidRPr="00732EFE" w:rsidRDefault="00B13806" w:rsidP="007C6009">
                    <w:pPr>
                      <w:tabs>
                        <w:tab w:val="left" w:pos="3261"/>
                      </w:tabs>
                      <w:spacing w:after="0"/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732EFE"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t xml:space="preserve">PD Dezember 11 </w:t>
                    </w:r>
                    <w:r w:rsidRPr="00732EFE">
                      <w:rPr>
                        <w:rFonts w:ascii="Arial" w:hAnsi="Arial" w:cs="Arial"/>
                        <w:sz w:val="14"/>
                        <w:szCs w:val="14"/>
                      </w:rPr>
                      <w:t>- Abdruck honorarfrei - Beleg an DMK erbeten!</w:t>
                    </w:r>
                  </w:p>
                  <w:p w:rsidR="00B13806" w:rsidRDefault="00B13806" w:rsidP="007C6009">
                    <w:pPr>
                      <w:tabs>
                        <w:tab w:val="left" w:pos="4366"/>
                      </w:tabs>
                      <w:spacing w:after="0"/>
                      <w:ind w:left="-1134" w:right="-2041"/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732EFE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Pressemeldungen abrufbar unter </w:t>
                    </w:r>
                    <w:r w:rsidRPr="00732EFE"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t>http://www.maiskomitee.de</w:t>
                    </w:r>
                    <w:r w:rsidRPr="00732EFE">
                      <w:rPr>
                        <w:rFonts w:ascii="Arial" w:hAnsi="Arial" w:cs="Arial"/>
                        <w:sz w:val="14"/>
                        <w:szCs w:val="14"/>
                      </w:rPr>
                      <w:t>, Rubrik Service/Downloadcenter</w:t>
                    </w:r>
                  </w:p>
                  <w:p w:rsidR="00B13806" w:rsidRPr="00732EFE" w:rsidRDefault="00B13806" w:rsidP="007C6009">
                    <w:pPr>
                      <w:tabs>
                        <w:tab w:val="left" w:pos="4366"/>
                      </w:tabs>
                      <w:spacing w:after="0"/>
                      <w:ind w:left="-1134" w:right="-2041"/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732EFE">
                      <w:rPr>
                        <w:rFonts w:ascii="Arial" w:hAnsi="Arial" w:cs="Arial"/>
                        <w:sz w:val="14"/>
                        <w:szCs w:val="14"/>
                      </w:rPr>
                      <w:t>http://www.maiskomitee.de/fb_service/05_01_02_01.htm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1792" behindDoc="1" locked="0" layoutInCell="1" allowOverlap="1" wp14:anchorId="199B929A" wp14:editId="0053CB0E">
          <wp:simplePos x="0" y="0"/>
          <wp:positionH relativeFrom="column">
            <wp:posOffset>-621665</wp:posOffset>
          </wp:positionH>
          <wp:positionV relativeFrom="paragraph">
            <wp:posOffset>82550</wp:posOffset>
          </wp:positionV>
          <wp:extent cx="6670675" cy="238125"/>
          <wp:effectExtent l="19050" t="0" r="0" b="0"/>
          <wp:wrapNone/>
          <wp:docPr id="6" name="Grafik 1" descr="DMK_Geschäftspaachdruck_rz_Seite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MK_Geschäftspaachdruck_rz_Seite_1.jpg"/>
                  <pic:cNvPicPr/>
                </pic:nvPicPr>
                <pic:blipFill>
                  <a:blip r:embed="rId1"/>
                  <a:srcRect l="3534" t="91075" r="3312" b="6715"/>
                  <a:stretch>
                    <a:fillRect/>
                  </a:stretch>
                </pic:blipFill>
                <pic:spPr>
                  <a:xfrm>
                    <a:off x="0" y="0"/>
                    <a:ext cx="6670675" cy="238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29A198E7" wp14:editId="37738DF7">
              <wp:simplePos x="0" y="0"/>
              <wp:positionH relativeFrom="column">
                <wp:posOffset>6077585</wp:posOffset>
              </wp:positionH>
              <wp:positionV relativeFrom="paragraph">
                <wp:posOffset>172085</wp:posOffset>
              </wp:positionV>
              <wp:extent cx="493395" cy="178435"/>
              <wp:effectExtent l="635" t="635" r="1270" b="1905"/>
              <wp:wrapNone/>
              <wp:docPr id="3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339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3806" w:rsidRPr="00732EFE" w:rsidRDefault="00B13806" w:rsidP="007C6009">
                          <w:pPr>
                            <w:spacing w:after="0"/>
                            <w:rPr>
                              <w:rFonts w:ascii="Arial" w:hAnsi="Arial" w:cs="Arial"/>
                              <w:color w:val="404040" w:themeColor="text1" w:themeTint="BF"/>
                              <w:sz w:val="16"/>
                              <w:szCs w:val="16"/>
                            </w:rPr>
                          </w:pPr>
                          <w:r w:rsidRPr="00732EFE">
                            <w:rPr>
                              <w:rFonts w:ascii="Arial" w:hAnsi="Arial" w:cs="Arial"/>
                              <w:color w:val="404040" w:themeColor="text1" w:themeTint="BF"/>
                              <w:sz w:val="16"/>
                              <w:szCs w:val="16"/>
                            </w:rPr>
                            <w:t xml:space="preserve">Seite </w:t>
                          </w:r>
                          <w:r w:rsidRPr="00732EFE">
                            <w:rPr>
                              <w:rFonts w:ascii="Arial" w:hAnsi="Arial" w:cs="Arial"/>
                              <w:color w:val="404040" w:themeColor="text1" w:themeTint="BF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732EFE">
                            <w:rPr>
                              <w:rFonts w:ascii="Arial" w:hAnsi="Arial" w:cs="Arial"/>
                              <w:color w:val="404040" w:themeColor="text1" w:themeTint="BF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732EFE">
                            <w:rPr>
                              <w:rFonts w:ascii="Arial" w:hAnsi="Arial" w:cs="Arial"/>
                              <w:color w:val="404040" w:themeColor="text1" w:themeTint="BF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noProof/>
                              <w:color w:val="404040" w:themeColor="text1" w:themeTint="BF"/>
                              <w:sz w:val="16"/>
                              <w:szCs w:val="16"/>
                            </w:rPr>
                            <w:t>1</w:t>
                          </w:r>
                          <w:r w:rsidRPr="00732EFE">
                            <w:rPr>
                              <w:rFonts w:ascii="Arial" w:hAnsi="Arial" w:cs="Arial"/>
                              <w:color w:val="404040" w:themeColor="text1" w:themeTint="B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2" o:spid="_x0000_s1032" type="#_x0000_t202" style="position:absolute;margin-left:478.55pt;margin-top:13.55pt;width:38.85pt;height:14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4PLsQIAALA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" filled="f" stroked="f">
              <v:textbox inset="0,0,0,0">
                <w:txbxContent>
                  <w:p w:rsidR="00B13806" w:rsidRPr="00732EFE" w:rsidRDefault="00B13806" w:rsidP="007C6009">
                    <w:pPr>
                      <w:spacing w:after="0"/>
                      <w:rPr>
                        <w:rFonts w:ascii="Arial" w:hAnsi="Arial" w:cs="Arial"/>
                        <w:color w:val="404040" w:themeColor="text1" w:themeTint="BF"/>
                        <w:sz w:val="16"/>
                        <w:szCs w:val="16"/>
                      </w:rPr>
                    </w:pPr>
                    <w:r w:rsidRPr="00732EFE">
                      <w:rPr>
                        <w:rFonts w:ascii="Arial" w:hAnsi="Arial" w:cs="Arial"/>
                        <w:color w:val="404040" w:themeColor="text1" w:themeTint="BF"/>
                        <w:sz w:val="16"/>
                        <w:szCs w:val="16"/>
                      </w:rPr>
                      <w:t xml:space="preserve">Seite </w:t>
                    </w:r>
                    <w:r w:rsidRPr="00732EFE">
                      <w:rPr>
                        <w:rFonts w:ascii="Arial" w:hAnsi="Arial" w:cs="Arial"/>
                        <w:color w:val="404040" w:themeColor="text1" w:themeTint="BF"/>
                        <w:sz w:val="16"/>
                        <w:szCs w:val="16"/>
                      </w:rPr>
                      <w:fldChar w:fldCharType="begin"/>
                    </w:r>
                    <w:r w:rsidRPr="00732EFE">
                      <w:rPr>
                        <w:rFonts w:ascii="Arial" w:hAnsi="Arial" w:cs="Arial"/>
                        <w:color w:val="404040" w:themeColor="text1" w:themeTint="BF"/>
                        <w:sz w:val="16"/>
                        <w:szCs w:val="16"/>
                      </w:rPr>
                      <w:instrText xml:space="preserve"> PAGE   \* MERGEFORMAT </w:instrText>
                    </w:r>
                    <w:r w:rsidRPr="00732EFE">
                      <w:rPr>
                        <w:rFonts w:ascii="Arial" w:hAnsi="Arial" w:cs="Arial"/>
                        <w:color w:val="404040" w:themeColor="text1" w:themeTint="BF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noProof/>
                        <w:color w:val="404040" w:themeColor="text1" w:themeTint="BF"/>
                        <w:sz w:val="16"/>
                        <w:szCs w:val="16"/>
                      </w:rPr>
                      <w:t>1</w:t>
                    </w:r>
                    <w:r w:rsidRPr="00732EFE">
                      <w:rPr>
                        <w:rFonts w:ascii="Arial" w:hAnsi="Arial" w:cs="Arial"/>
                        <w:color w:val="404040" w:themeColor="text1" w:themeTint="BF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806" w:rsidRDefault="00B13806" w:rsidP="002B2BCE">
      <w:pPr>
        <w:spacing w:after="0" w:line="240" w:lineRule="auto"/>
      </w:pPr>
      <w:r>
        <w:separator/>
      </w:r>
    </w:p>
  </w:footnote>
  <w:footnote w:type="continuationSeparator" w:id="0">
    <w:p w:rsidR="00B13806" w:rsidRDefault="00B13806" w:rsidP="002B2B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806" w:rsidRDefault="00B13806">
    <w:pPr>
      <w:pStyle w:val="Kopfzeile"/>
    </w:pPr>
    <w:r>
      <w:rPr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BC6D02C" wp14:editId="652CDBC2">
              <wp:simplePos x="0" y="0"/>
              <wp:positionH relativeFrom="column">
                <wp:posOffset>4470069</wp:posOffset>
              </wp:positionH>
              <wp:positionV relativeFrom="paragraph">
                <wp:posOffset>808079</wp:posOffset>
              </wp:positionV>
              <wp:extent cx="2121535" cy="512445"/>
              <wp:effectExtent l="0" t="0" r="12065" b="1905"/>
              <wp:wrapNone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1535" cy="512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3806" w:rsidRPr="00933606" w:rsidRDefault="00421D8F" w:rsidP="001B6558">
                          <w:pPr>
                            <w:spacing w:after="0" w:line="240" w:lineRule="auto"/>
                            <w:rPr>
                              <w:rFonts w:ascii="Arial Narrow" w:eastAsia="Arial Unicode MS" w:hAnsi="Arial Narrow" w:cs="Arial Unicode MS"/>
                              <w:color w:val="404040" w:themeColor="text1" w:themeTint="BF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 Narrow" w:eastAsia="Arial Unicode MS" w:hAnsi="Arial Narrow" w:cs="Arial Unicode MS"/>
                              <w:color w:val="404040" w:themeColor="text1" w:themeTint="BF"/>
                              <w:sz w:val="40"/>
                              <w:szCs w:val="40"/>
                            </w:rPr>
                            <w:t>08</w:t>
                          </w:r>
                          <w:r w:rsidR="00B13806" w:rsidRPr="00933606">
                            <w:rPr>
                              <w:rFonts w:ascii="Arial Narrow" w:eastAsia="Arial Unicode MS" w:hAnsi="Arial Narrow" w:cs="Arial"/>
                              <w:color w:val="404040" w:themeColor="text1" w:themeTint="BF"/>
                              <w:sz w:val="40"/>
                              <w:szCs w:val="40"/>
                            </w:rPr>
                            <w:t>|</w:t>
                          </w:r>
                          <w:r w:rsidR="00E41966">
                            <w:rPr>
                              <w:rFonts w:ascii="Arial Narrow" w:eastAsia="Arial Unicode MS" w:hAnsi="Arial Narrow" w:cs="Arial Unicode MS"/>
                              <w:color w:val="404040" w:themeColor="text1" w:themeTint="BF"/>
                              <w:sz w:val="40"/>
                              <w:szCs w:val="40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51.95pt;margin-top:63.65pt;width:167.05pt;height:40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" filled="f" stroked="f">
              <v:textbox inset="0,0,0,0">
                <w:txbxContent>
                  <w:p w:rsidR="00B13806" w:rsidRPr="00933606" w:rsidRDefault="00421D8F" w:rsidP="001B6558">
                    <w:pPr>
                      <w:spacing w:after="0" w:line="240" w:lineRule="auto"/>
                      <w:rPr>
                        <w:rFonts w:ascii="Arial Narrow" w:eastAsia="Arial Unicode MS" w:hAnsi="Arial Narrow" w:cs="Arial Unicode MS"/>
                        <w:color w:val="404040" w:themeColor="text1" w:themeTint="BF"/>
                        <w:sz w:val="40"/>
                        <w:szCs w:val="40"/>
                      </w:rPr>
                    </w:pPr>
                    <w:r>
                      <w:rPr>
                        <w:rFonts w:ascii="Arial Narrow" w:eastAsia="Arial Unicode MS" w:hAnsi="Arial Narrow" w:cs="Arial Unicode MS"/>
                        <w:color w:val="404040" w:themeColor="text1" w:themeTint="BF"/>
                        <w:sz w:val="40"/>
                        <w:szCs w:val="40"/>
                      </w:rPr>
                      <w:t>08</w:t>
                    </w:r>
                    <w:r w:rsidR="00B13806" w:rsidRPr="00933606">
                      <w:rPr>
                        <w:rFonts w:ascii="Arial Narrow" w:eastAsia="Arial Unicode MS" w:hAnsi="Arial Narrow" w:cs="Arial"/>
                        <w:color w:val="404040" w:themeColor="text1" w:themeTint="BF"/>
                        <w:sz w:val="40"/>
                        <w:szCs w:val="40"/>
                      </w:rPr>
                      <w:t>|</w:t>
                    </w:r>
                    <w:r w:rsidR="00E41966">
                      <w:rPr>
                        <w:rFonts w:ascii="Arial Narrow" w:eastAsia="Arial Unicode MS" w:hAnsi="Arial Narrow" w:cs="Arial Unicode MS"/>
                        <w:color w:val="404040" w:themeColor="text1" w:themeTint="BF"/>
                        <w:sz w:val="40"/>
                        <w:szCs w:val="40"/>
                      </w:rPr>
                      <w:t>2020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9984" behindDoc="1" locked="0" layoutInCell="1" allowOverlap="1" wp14:anchorId="04F78F07" wp14:editId="2836A216">
          <wp:simplePos x="0" y="0"/>
          <wp:positionH relativeFrom="column">
            <wp:posOffset>-899795</wp:posOffset>
          </wp:positionH>
          <wp:positionV relativeFrom="paragraph">
            <wp:posOffset>-448945</wp:posOffset>
          </wp:positionV>
          <wp:extent cx="7568565" cy="1504950"/>
          <wp:effectExtent l="0" t="0" r="0" b="0"/>
          <wp:wrapTight wrapText="bothSides">
            <wp:wrapPolygon edited="0">
              <wp:start x="0" y="0"/>
              <wp:lineTo x="0" y="21327"/>
              <wp:lineTo x="21529" y="21327"/>
              <wp:lineTo x="21529" y="0"/>
              <wp:lineTo x="0" y="0"/>
            </wp:wrapPolygon>
          </wp:wrapTight>
          <wp:docPr id="2" name="Grafik 2" descr="C:\Users\straet\AppData\Local\Microsoft\Windows\Temporary Internet Files\Content.Word\16-627_DMK_Briefkopf_News_2016-NE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C:\Users\straet\AppData\Local\Microsoft\Windows\Temporary Internet Files\Content.Word\16-627_DMK_Briefkopf_News_2016-NE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565" cy="150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806" w:rsidRDefault="00B13806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B964BC7" wp14:editId="5FE5F0D3">
              <wp:simplePos x="0" y="0"/>
              <wp:positionH relativeFrom="column">
                <wp:posOffset>-520065</wp:posOffset>
              </wp:positionH>
              <wp:positionV relativeFrom="paragraph">
                <wp:posOffset>1800860</wp:posOffset>
              </wp:positionV>
              <wp:extent cx="421640" cy="7378700"/>
              <wp:effectExtent l="3810" t="635" r="3175" b="2540"/>
              <wp:wrapNone/>
              <wp:docPr id="10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640" cy="737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3806" w:rsidRPr="004367C3" w:rsidRDefault="00B13806" w:rsidP="007C6009">
                          <w:pPr>
                            <w:pStyle w:val="berschrift5"/>
                            <w:spacing w:before="140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4367C3">
                            <w:rPr>
                              <w:rFonts w:ascii="Arial" w:eastAsiaTheme="minorHAnsi" w:hAnsi="Arial" w:cs="Arial"/>
                              <w:b/>
                              <w:color w:val="404040" w:themeColor="text1" w:themeTint="BF"/>
                              <w:sz w:val="36"/>
                              <w:szCs w:val="36"/>
                              <w:lang w:eastAsia="en-US"/>
                            </w:rPr>
                            <w:t>Informationen – Berichte – Neuheiten über Mais</w:t>
                          </w:r>
                        </w:p>
                        <w:p w:rsidR="00B13806" w:rsidRPr="004367C3" w:rsidRDefault="00B13806" w:rsidP="007C6009">
                          <w:pPr>
                            <w:spacing w:line="240" w:lineRule="auto"/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8" type="#_x0000_t202" style="position:absolute;margin-left:-40.95pt;margin-top:141.8pt;width:33.2pt;height:58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" filled="f" stroked="f">
              <v:textbox style="layout-flow:vertical;mso-layout-flow-alt:bottom-to-top" inset="0,0,0,0">
                <w:txbxContent>
                  <w:p w:rsidR="00B13806" w:rsidRPr="004367C3" w:rsidRDefault="00B13806" w:rsidP="007C6009">
                    <w:pPr>
                      <w:pStyle w:val="berschrift5"/>
                      <w:spacing w:before="140"/>
                      <w:rPr>
                        <w:b/>
                        <w:sz w:val="36"/>
                        <w:szCs w:val="36"/>
                      </w:rPr>
                    </w:pPr>
                    <w:r w:rsidRPr="004367C3">
                      <w:rPr>
                        <w:rFonts w:ascii="Arial" w:eastAsiaTheme="minorHAnsi" w:hAnsi="Arial" w:cs="Arial"/>
                        <w:b/>
                        <w:color w:val="404040" w:themeColor="text1" w:themeTint="BF"/>
                        <w:sz w:val="36"/>
                        <w:szCs w:val="36"/>
                        <w:lang w:eastAsia="en-US"/>
                      </w:rPr>
                      <w:t>Informationen – Berichte – Neuheiten über Mais</w:t>
                    </w:r>
                  </w:p>
                  <w:p w:rsidR="00B13806" w:rsidRPr="004367C3" w:rsidRDefault="00B13806" w:rsidP="007C6009">
                    <w:pPr>
                      <w:spacing w:line="240" w:lineRule="auto"/>
                      <w:jc w:val="center"/>
                      <w:rPr>
                        <w:sz w:val="36"/>
                        <w:szCs w:val="3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9744" behindDoc="0" locked="0" layoutInCell="1" allowOverlap="1" wp14:anchorId="1354BF33" wp14:editId="3537B443">
          <wp:simplePos x="0" y="0"/>
          <wp:positionH relativeFrom="column">
            <wp:posOffset>-3984901</wp:posOffset>
          </wp:positionH>
          <wp:positionV relativeFrom="paragraph">
            <wp:posOffset>5199491</wp:posOffset>
          </wp:positionV>
          <wp:extent cx="7370859" cy="568352"/>
          <wp:effectExtent l="0" t="3409950" r="0" b="3374998"/>
          <wp:wrapNone/>
          <wp:docPr id="5" name="Bild 12" descr="DMK kopf ohne Adres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DMK kopf ohne Adress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9877" t="28557" b="49028"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7370859" cy="56835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50B32AD" wp14:editId="09A3E381">
              <wp:simplePos x="0" y="0"/>
              <wp:positionH relativeFrom="column">
                <wp:posOffset>213360</wp:posOffset>
              </wp:positionH>
              <wp:positionV relativeFrom="paragraph">
                <wp:posOffset>1135380</wp:posOffset>
              </wp:positionV>
              <wp:extent cx="4254500" cy="512445"/>
              <wp:effectExtent l="3810" t="1905" r="0" b="0"/>
              <wp:wrapNone/>
              <wp:docPr id="9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4500" cy="512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3806" w:rsidRPr="00732EFE" w:rsidRDefault="00B13806" w:rsidP="007C6009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 w:val="41"/>
                              <w:szCs w:val="41"/>
                            </w:rPr>
                          </w:pPr>
                          <w:r w:rsidRPr="00732EFE"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 w:val="41"/>
                              <w:szCs w:val="41"/>
                            </w:rPr>
                            <w:t>PRESSEDIENST</w:t>
                          </w:r>
                        </w:p>
                        <w:p w:rsidR="00B13806" w:rsidRPr="00732EFE" w:rsidRDefault="00B13806" w:rsidP="007C6009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color w:val="404040" w:themeColor="text1" w:themeTint="BF"/>
                            </w:rPr>
                          </w:pPr>
                          <w:r w:rsidRPr="00732EFE">
                            <w:rPr>
                              <w:rFonts w:ascii="Arial" w:hAnsi="Arial" w:cs="Arial"/>
                              <w:color w:val="404040" w:themeColor="text1" w:themeTint="BF"/>
                            </w:rPr>
                            <w:t>Januar 2012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0" o:spid="_x0000_s1029" type="#_x0000_t202" style="position:absolute;margin-left:16.8pt;margin-top:89.4pt;width:335pt;height:40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" filled="f" stroked="f">
              <v:textbox inset="0,0,0,0">
                <w:txbxContent>
                  <w:p w:rsidR="00B13806" w:rsidRPr="00732EFE" w:rsidRDefault="00B13806" w:rsidP="007C6009">
                    <w:pPr>
                      <w:spacing w:after="0"/>
                      <w:jc w:val="right"/>
                      <w:rPr>
                        <w:rFonts w:ascii="Arial" w:hAnsi="Arial" w:cs="Arial"/>
                        <w:b/>
                        <w:color w:val="404040" w:themeColor="text1" w:themeTint="BF"/>
                        <w:sz w:val="41"/>
                        <w:szCs w:val="41"/>
                      </w:rPr>
                    </w:pPr>
                    <w:r w:rsidRPr="00732EFE">
                      <w:rPr>
                        <w:rFonts w:ascii="Arial" w:hAnsi="Arial" w:cs="Arial"/>
                        <w:b/>
                        <w:color w:val="404040" w:themeColor="text1" w:themeTint="BF"/>
                        <w:sz w:val="41"/>
                        <w:szCs w:val="41"/>
                      </w:rPr>
                      <w:t>PRESSEDIENST</w:t>
                    </w:r>
                  </w:p>
                  <w:p w:rsidR="00B13806" w:rsidRPr="00732EFE" w:rsidRDefault="00B13806" w:rsidP="007C6009">
                    <w:pPr>
                      <w:spacing w:after="0"/>
                      <w:jc w:val="right"/>
                      <w:rPr>
                        <w:rFonts w:ascii="Arial" w:hAnsi="Arial" w:cs="Arial"/>
                        <w:color w:val="404040" w:themeColor="text1" w:themeTint="BF"/>
                      </w:rPr>
                    </w:pPr>
                    <w:r w:rsidRPr="00732EFE">
                      <w:rPr>
                        <w:rFonts w:ascii="Arial" w:hAnsi="Arial" w:cs="Arial"/>
                        <w:color w:val="404040" w:themeColor="text1" w:themeTint="BF"/>
                      </w:rPr>
                      <w:t>Januar 2012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6F5B785E" wp14:editId="2325AA4F">
              <wp:simplePos x="0" y="0"/>
              <wp:positionH relativeFrom="column">
                <wp:posOffset>4539615</wp:posOffset>
              </wp:positionH>
              <wp:positionV relativeFrom="paragraph">
                <wp:posOffset>96520</wp:posOffset>
              </wp:positionV>
              <wp:extent cx="635" cy="1548130"/>
              <wp:effectExtent l="15240" t="10795" r="12700" b="12700"/>
              <wp:wrapNone/>
              <wp:docPr id="8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54813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357.45pt;margin-top:7.6pt;width:.05pt;height:121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" strokecolor="#ffc000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7034B6C" wp14:editId="54716D50">
              <wp:simplePos x="0" y="0"/>
              <wp:positionH relativeFrom="column">
                <wp:posOffset>4627880</wp:posOffset>
              </wp:positionH>
              <wp:positionV relativeFrom="paragraph">
                <wp:posOffset>108585</wp:posOffset>
              </wp:positionV>
              <wp:extent cx="2030095" cy="960755"/>
              <wp:effectExtent l="0" t="3810" r="0" b="0"/>
              <wp:wrapNone/>
              <wp:docPr id="7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0095" cy="960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3806" w:rsidRPr="003B18BE" w:rsidRDefault="00B13806" w:rsidP="007C6009">
                          <w:pPr>
                            <w:spacing w:after="20"/>
                            <w:rPr>
                              <w:rFonts w:ascii="Arial" w:hAnsi="Arial" w:cs="Arial"/>
                              <w:b/>
                              <w:sz w:val="14"/>
                            </w:rPr>
                          </w:pPr>
                          <w:r w:rsidRPr="003B18BE">
                            <w:rPr>
                              <w:rFonts w:ascii="Arial" w:hAnsi="Arial" w:cs="Arial"/>
                              <w:b/>
                              <w:sz w:val="14"/>
                            </w:rPr>
                            <w:t xml:space="preserve">Deutsches Maiskomitee e.V. </w:t>
                          </w:r>
                        </w:p>
                        <w:p w:rsidR="00B13806" w:rsidRPr="003B18BE" w:rsidRDefault="00B13806" w:rsidP="007C6009">
                          <w:pPr>
                            <w:spacing w:after="20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3B18BE">
                            <w:rPr>
                              <w:rFonts w:ascii="Arial" w:hAnsi="Arial" w:cs="Arial"/>
                              <w:sz w:val="14"/>
                            </w:rPr>
                            <w:t>Dr. H. Meßner (verantwortlich)</w:t>
                          </w:r>
                        </w:p>
                        <w:p w:rsidR="00B13806" w:rsidRPr="003B18BE" w:rsidRDefault="00B13806" w:rsidP="007C6009">
                          <w:pPr>
                            <w:spacing w:after="20"/>
                            <w:rPr>
                              <w:rFonts w:ascii="Arial" w:hAnsi="Arial" w:cs="Arial"/>
                              <w:sz w:val="14"/>
                              <w:lang w:val="en-GB"/>
                            </w:rPr>
                          </w:pPr>
                          <w:r w:rsidRPr="003B18BE">
                            <w:rPr>
                              <w:rFonts w:ascii="Arial" w:hAnsi="Arial" w:cs="Arial"/>
                              <w:sz w:val="14"/>
                              <w:lang w:val="en-GB"/>
                            </w:rPr>
                            <w:t>Dipl.-</w:t>
                          </w:r>
                          <w:proofErr w:type="spellStart"/>
                          <w:r w:rsidRPr="003B18BE">
                            <w:rPr>
                              <w:rFonts w:ascii="Arial" w:hAnsi="Arial" w:cs="Arial"/>
                              <w:sz w:val="14"/>
                              <w:lang w:val="en-GB"/>
                            </w:rPr>
                            <w:t>Ing</w:t>
                          </w:r>
                          <w:proofErr w:type="spellEnd"/>
                          <w:r w:rsidRPr="003B18BE">
                            <w:rPr>
                              <w:rFonts w:ascii="Arial" w:hAnsi="Arial" w:cs="Arial"/>
                              <w:sz w:val="14"/>
                              <w:lang w:val="en-GB"/>
                            </w:rPr>
                            <w:t xml:space="preserve">. J. Rath, </w:t>
                          </w:r>
                          <w:proofErr w:type="spellStart"/>
                          <w:r w:rsidRPr="003B18BE">
                            <w:rPr>
                              <w:rFonts w:ascii="Arial" w:hAnsi="Arial" w:cs="Arial"/>
                              <w:sz w:val="14"/>
                              <w:lang w:val="en-GB"/>
                            </w:rPr>
                            <w:t>Dr.</w:t>
                          </w:r>
                          <w:proofErr w:type="spellEnd"/>
                          <w:r w:rsidRPr="003B18BE">
                            <w:rPr>
                              <w:rFonts w:ascii="Arial" w:hAnsi="Arial" w:cs="Arial"/>
                              <w:sz w:val="14"/>
                              <w:lang w:val="en-GB"/>
                            </w:rPr>
                            <w:t xml:space="preserve"> Susanne Kraume</w:t>
                          </w:r>
                        </w:p>
                        <w:p w:rsidR="00B13806" w:rsidRPr="003B18BE" w:rsidRDefault="00B13806" w:rsidP="007C6009">
                          <w:pPr>
                            <w:spacing w:after="20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3B18BE">
                            <w:rPr>
                              <w:rFonts w:ascii="Arial" w:hAnsi="Arial" w:cs="Arial"/>
                              <w:sz w:val="14"/>
                            </w:rPr>
                            <w:t>Brühler Straße 9 • 53119 Bonn</w:t>
                          </w:r>
                        </w:p>
                        <w:p w:rsidR="00B13806" w:rsidRPr="003B18BE" w:rsidRDefault="00B13806" w:rsidP="007C6009">
                          <w:pPr>
                            <w:spacing w:after="20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3B18BE">
                            <w:rPr>
                              <w:rFonts w:ascii="Arial" w:hAnsi="Arial" w:cs="Arial"/>
                              <w:sz w:val="14"/>
                            </w:rPr>
                            <w:t>Tel: 0228/926580 • Fax: 0228/9265820</w:t>
                          </w:r>
                        </w:p>
                        <w:p w:rsidR="00B13806" w:rsidRPr="003B18BE" w:rsidRDefault="00B13806" w:rsidP="007C6009">
                          <w:pPr>
                            <w:spacing w:after="20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3B18BE">
                            <w:rPr>
                              <w:rFonts w:ascii="Arial" w:hAnsi="Arial" w:cs="Arial"/>
                              <w:sz w:val="14"/>
                            </w:rPr>
                            <w:t>Internet: www.maiskomitee.de</w:t>
                          </w:r>
                        </w:p>
                        <w:p w:rsidR="00B13806" w:rsidRPr="003B18BE" w:rsidRDefault="00B13806" w:rsidP="007C6009">
                          <w:pPr>
                            <w:spacing w:after="20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3B18BE">
                            <w:rPr>
                              <w:rFonts w:ascii="Arial" w:hAnsi="Arial" w:cs="Arial"/>
                              <w:sz w:val="14"/>
                            </w:rPr>
                            <w:t xml:space="preserve">E-Mail: </w:t>
                          </w:r>
                          <w:smartTag w:uri="urn:schemas-microsoft-com:office:smarttags" w:element="PersonName">
                            <w:r w:rsidRPr="003B18BE">
                              <w:rPr>
                                <w:rFonts w:ascii="Arial" w:hAnsi="Arial" w:cs="Arial"/>
                                <w:sz w:val="14"/>
                              </w:rPr>
                              <w:t>dmk@maiskomitee.de</w:t>
                            </w:r>
                          </w:smartTag>
                        </w:p>
                        <w:p w:rsidR="00B13806" w:rsidRPr="003B18BE" w:rsidRDefault="00B13806" w:rsidP="007C6009">
                          <w:pPr>
                            <w:spacing w:after="2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8" o:spid="_x0000_s1030" type="#_x0000_t202" style="position:absolute;margin-left:364.4pt;margin-top:8.55pt;width:159.85pt;height:75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FpxsA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" filled="f" stroked="f">
              <v:textbox inset="0,0,0,0">
                <w:txbxContent>
                  <w:p w:rsidR="00B13806" w:rsidRPr="003B18BE" w:rsidRDefault="00B13806" w:rsidP="007C6009">
                    <w:pPr>
                      <w:spacing w:after="20"/>
                      <w:rPr>
                        <w:rFonts w:ascii="Arial" w:hAnsi="Arial" w:cs="Arial"/>
                        <w:b/>
                        <w:sz w:val="14"/>
                      </w:rPr>
                    </w:pPr>
                    <w:r w:rsidRPr="003B18BE">
                      <w:rPr>
                        <w:rFonts w:ascii="Arial" w:hAnsi="Arial" w:cs="Arial"/>
                        <w:b/>
                        <w:sz w:val="14"/>
                      </w:rPr>
                      <w:t xml:space="preserve">Deutsches Maiskomitee e.V. </w:t>
                    </w:r>
                  </w:p>
                  <w:p w:rsidR="00B13806" w:rsidRPr="003B18BE" w:rsidRDefault="00B13806" w:rsidP="007C6009">
                    <w:pPr>
                      <w:spacing w:after="20"/>
                      <w:rPr>
                        <w:rFonts w:ascii="Arial" w:hAnsi="Arial" w:cs="Arial"/>
                        <w:sz w:val="14"/>
                      </w:rPr>
                    </w:pPr>
                    <w:r w:rsidRPr="003B18BE">
                      <w:rPr>
                        <w:rFonts w:ascii="Arial" w:hAnsi="Arial" w:cs="Arial"/>
                        <w:sz w:val="14"/>
                      </w:rPr>
                      <w:t>Dr. H. Meßner (verantwortlich)</w:t>
                    </w:r>
                  </w:p>
                  <w:p w:rsidR="00B13806" w:rsidRPr="003B18BE" w:rsidRDefault="00B13806" w:rsidP="007C6009">
                    <w:pPr>
                      <w:spacing w:after="20"/>
                      <w:rPr>
                        <w:rFonts w:ascii="Arial" w:hAnsi="Arial" w:cs="Arial"/>
                        <w:sz w:val="14"/>
                        <w:lang w:val="en-GB"/>
                      </w:rPr>
                    </w:pPr>
                    <w:r w:rsidRPr="003B18BE">
                      <w:rPr>
                        <w:rFonts w:ascii="Arial" w:hAnsi="Arial" w:cs="Arial"/>
                        <w:sz w:val="14"/>
                        <w:lang w:val="en-GB"/>
                      </w:rPr>
                      <w:t>Dipl.-</w:t>
                    </w:r>
                    <w:proofErr w:type="spellStart"/>
                    <w:r w:rsidRPr="003B18BE">
                      <w:rPr>
                        <w:rFonts w:ascii="Arial" w:hAnsi="Arial" w:cs="Arial"/>
                        <w:sz w:val="14"/>
                        <w:lang w:val="en-GB"/>
                      </w:rPr>
                      <w:t>Ing</w:t>
                    </w:r>
                    <w:proofErr w:type="spellEnd"/>
                    <w:r w:rsidRPr="003B18BE">
                      <w:rPr>
                        <w:rFonts w:ascii="Arial" w:hAnsi="Arial" w:cs="Arial"/>
                        <w:sz w:val="14"/>
                        <w:lang w:val="en-GB"/>
                      </w:rPr>
                      <w:t xml:space="preserve">. J. Rath, </w:t>
                    </w:r>
                    <w:proofErr w:type="spellStart"/>
                    <w:r w:rsidRPr="003B18BE">
                      <w:rPr>
                        <w:rFonts w:ascii="Arial" w:hAnsi="Arial" w:cs="Arial"/>
                        <w:sz w:val="14"/>
                        <w:lang w:val="en-GB"/>
                      </w:rPr>
                      <w:t>Dr.</w:t>
                    </w:r>
                    <w:proofErr w:type="spellEnd"/>
                    <w:r w:rsidRPr="003B18BE">
                      <w:rPr>
                        <w:rFonts w:ascii="Arial" w:hAnsi="Arial" w:cs="Arial"/>
                        <w:sz w:val="14"/>
                        <w:lang w:val="en-GB"/>
                      </w:rPr>
                      <w:t xml:space="preserve"> Susanne Kraume</w:t>
                    </w:r>
                  </w:p>
                  <w:p w:rsidR="00B13806" w:rsidRPr="003B18BE" w:rsidRDefault="00B13806" w:rsidP="007C6009">
                    <w:pPr>
                      <w:spacing w:after="20"/>
                      <w:rPr>
                        <w:rFonts w:ascii="Arial" w:hAnsi="Arial" w:cs="Arial"/>
                        <w:sz w:val="14"/>
                      </w:rPr>
                    </w:pPr>
                    <w:r w:rsidRPr="003B18BE">
                      <w:rPr>
                        <w:rFonts w:ascii="Arial" w:hAnsi="Arial" w:cs="Arial"/>
                        <w:sz w:val="14"/>
                      </w:rPr>
                      <w:t>Brühler Straße 9 • 53119 Bonn</w:t>
                    </w:r>
                  </w:p>
                  <w:p w:rsidR="00B13806" w:rsidRPr="003B18BE" w:rsidRDefault="00B13806" w:rsidP="007C6009">
                    <w:pPr>
                      <w:spacing w:after="20"/>
                      <w:rPr>
                        <w:rFonts w:ascii="Arial" w:hAnsi="Arial" w:cs="Arial"/>
                        <w:sz w:val="14"/>
                      </w:rPr>
                    </w:pPr>
                    <w:r w:rsidRPr="003B18BE">
                      <w:rPr>
                        <w:rFonts w:ascii="Arial" w:hAnsi="Arial" w:cs="Arial"/>
                        <w:sz w:val="14"/>
                      </w:rPr>
                      <w:t>Tel: 0228/926580 • Fax: 0228/9265820</w:t>
                    </w:r>
                  </w:p>
                  <w:p w:rsidR="00B13806" w:rsidRPr="003B18BE" w:rsidRDefault="00B13806" w:rsidP="007C6009">
                    <w:pPr>
                      <w:spacing w:after="20"/>
                      <w:rPr>
                        <w:rFonts w:ascii="Arial" w:hAnsi="Arial" w:cs="Arial"/>
                        <w:sz w:val="14"/>
                      </w:rPr>
                    </w:pPr>
                    <w:r w:rsidRPr="003B18BE">
                      <w:rPr>
                        <w:rFonts w:ascii="Arial" w:hAnsi="Arial" w:cs="Arial"/>
                        <w:sz w:val="14"/>
                      </w:rPr>
                      <w:t>Internet: www.maiskomitee.de</w:t>
                    </w:r>
                  </w:p>
                  <w:p w:rsidR="00B13806" w:rsidRPr="003B18BE" w:rsidRDefault="00B13806" w:rsidP="007C6009">
                    <w:pPr>
                      <w:spacing w:after="20"/>
                      <w:rPr>
                        <w:rFonts w:ascii="Arial" w:hAnsi="Arial" w:cs="Arial"/>
                        <w:sz w:val="14"/>
                      </w:rPr>
                    </w:pPr>
                    <w:r w:rsidRPr="003B18BE">
                      <w:rPr>
                        <w:rFonts w:ascii="Arial" w:hAnsi="Arial" w:cs="Arial"/>
                        <w:sz w:val="14"/>
                      </w:rPr>
                      <w:t xml:space="preserve">E-Mail: </w:t>
                    </w:r>
                    <w:smartTag w:uri="urn:schemas-microsoft-com:office:smarttags" w:element="PersonName">
                      <w:r w:rsidRPr="003B18BE">
                        <w:rPr>
                          <w:rFonts w:ascii="Arial" w:hAnsi="Arial" w:cs="Arial"/>
                          <w:sz w:val="14"/>
                        </w:rPr>
                        <w:t>dmk@maiskomitee.de</w:t>
                      </w:r>
                    </w:smartTag>
                  </w:p>
                  <w:p w:rsidR="00B13806" w:rsidRPr="003B18BE" w:rsidRDefault="00B13806" w:rsidP="007C6009">
                    <w:pPr>
                      <w:spacing w:after="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4624" behindDoc="0" locked="0" layoutInCell="1" allowOverlap="1" wp14:anchorId="1E7B724D" wp14:editId="00DCBE75">
          <wp:simplePos x="0" y="0"/>
          <wp:positionH relativeFrom="column">
            <wp:posOffset>-737622</wp:posOffset>
          </wp:positionH>
          <wp:positionV relativeFrom="paragraph">
            <wp:posOffset>-277495</wp:posOffset>
          </wp:positionV>
          <wp:extent cx="7252584" cy="1319916"/>
          <wp:effectExtent l="19050" t="0" r="5466" b="0"/>
          <wp:wrapNone/>
          <wp:docPr id="17" name="Bild 17" descr="DMK kopf ohne Adres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DMK kopf ohne Adress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49028"/>
                  <a:stretch>
                    <a:fillRect/>
                  </a:stretch>
                </pic:blipFill>
                <pic:spPr bwMode="auto">
                  <a:xfrm>
                    <a:off x="0" y="0"/>
                    <a:ext cx="7252584" cy="131991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86004C"/>
    <w:multiLevelType w:val="hybridMultilevel"/>
    <w:tmpl w:val="03A667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552695"/>
    <w:multiLevelType w:val="hybridMultilevel"/>
    <w:tmpl w:val="CB4241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57697">
      <o:colormru v:ext="edit" colors="#d9d9d9,#e8c336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558"/>
    <w:rsid w:val="0000456F"/>
    <w:rsid w:val="00006BAE"/>
    <w:rsid w:val="0001191E"/>
    <w:rsid w:val="00015D8C"/>
    <w:rsid w:val="00031378"/>
    <w:rsid w:val="00036363"/>
    <w:rsid w:val="00046158"/>
    <w:rsid w:val="00055A6C"/>
    <w:rsid w:val="000631D3"/>
    <w:rsid w:val="000C5492"/>
    <w:rsid w:val="000C667F"/>
    <w:rsid w:val="000C7A4C"/>
    <w:rsid w:val="000E04FB"/>
    <w:rsid w:val="000F2AF1"/>
    <w:rsid w:val="00131330"/>
    <w:rsid w:val="00136051"/>
    <w:rsid w:val="001412CB"/>
    <w:rsid w:val="0015354F"/>
    <w:rsid w:val="00155E45"/>
    <w:rsid w:val="001632D4"/>
    <w:rsid w:val="0019434E"/>
    <w:rsid w:val="00197D87"/>
    <w:rsid w:val="001B6558"/>
    <w:rsid w:val="001C5FE5"/>
    <w:rsid w:val="001D1B0F"/>
    <w:rsid w:val="001D65AF"/>
    <w:rsid w:val="001F1428"/>
    <w:rsid w:val="00201C55"/>
    <w:rsid w:val="00203CBB"/>
    <w:rsid w:val="00217AE1"/>
    <w:rsid w:val="00226995"/>
    <w:rsid w:val="0025264B"/>
    <w:rsid w:val="0026518B"/>
    <w:rsid w:val="002776C8"/>
    <w:rsid w:val="00287E28"/>
    <w:rsid w:val="002A17F3"/>
    <w:rsid w:val="002B2BCE"/>
    <w:rsid w:val="002C63FD"/>
    <w:rsid w:val="002C76C2"/>
    <w:rsid w:val="002F1498"/>
    <w:rsid w:val="002F232B"/>
    <w:rsid w:val="00300253"/>
    <w:rsid w:val="00300B23"/>
    <w:rsid w:val="00301570"/>
    <w:rsid w:val="00312D65"/>
    <w:rsid w:val="00314F7D"/>
    <w:rsid w:val="003214B0"/>
    <w:rsid w:val="0032550E"/>
    <w:rsid w:val="003539D8"/>
    <w:rsid w:val="00354969"/>
    <w:rsid w:val="00364D8B"/>
    <w:rsid w:val="0038181B"/>
    <w:rsid w:val="00386BB4"/>
    <w:rsid w:val="003B18BE"/>
    <w:rsid w:val="003E152E"/>
    <w:rsid w:val="003E1B5A"/>
    <w:rsid w:val="003E2CDC"/>
    <w:rsid w:val="003E5985"/>
    <w:rsid w:val="004027EC"/>
    <w:rsid w:val="0040711A"/>
    <w:rsid w:val="00411631"/>
    <w:rsid w:val="00421D8F"/>
    <w:rsid w:val="004240E1"/>
    <w:rsid w:val="004245DB"/>
    <w:rsid w:val="00426C35"/>
    <w:rsid w:val="004367C3"/>
    <w:rsid w:val="00444879"/>
    <w:rsid w:val="004658E2"/>
    <w:rsid w:val="00480F1C"/>
    <w:rsid w:val="00483061"/>
    <w:rsid w:val="00497626"/>
    <w:rsid w:val="004A172A"/>
    <w:rsid w:val="004B3FED"/>
    <w:rsid w:val="005000C0"/>
    <w:rsid w:val="00501758"/>
    <w:rsid w:val="005116A2"/>
    <w:rsid w:val="005440B6"/>
    <w:rsid w:val="00577D14"/>
    <w:rsid w:val="005823A8"/>
    <w:rsid w:val="0059465D"/>
    <w:rsid w:val="005A3103"/>
    <w:rsid w:val="005A771B"/>
    <w:rsid w:val="005A7EA4"/>
    <w:rsid w:val="005B5D8F"/>
    <w:rsid w:val="005C45CC"/>
    <w:rsid w:val="005D0A4F"/>
    <w:rsid w:val="005F2D89"/>
    <w:rsid w:val="006066AC"/>
    <w:rsid w:val="00622D80"/>
    <w:rsid w:val="00647236"/>
    <w:rsid w:val="00664F20"/>
    <w:rsid w:val="006664F2"/>
    <w:rsid w:val="00672DDC"/>
    <w:rsid w:val="00682653"/>
    <w:rsid w:val="00687BD3"/>
    <w:rsid w:val="006A277B"/>
    <w:rsid w:val="006A6F72"/>
    <w:rsid w:val="006B005D"/>
    <w:rsid w:val="006B2338"/>
    <w:rsid w:val="006C36B0"/>
    <w:rsid w:val="006D1454"/>
    <w:rsid w:val="006D6057"/>
    <w:rsid w:val="006E5D62"/>
    <w:rsid w:val="007116C1"/>
    <w:rsid w:val="00715E14"/>
    <w:rsid w:val="00732EFE"/>
    <w:rsid w:val="00735C59"/>
    <w:rsid w:val="00741B56"/>
    <w:rsid w:val="00743FE6"/>
    <w:rsid w:val="00757E37"/>
    <w:rsid w:val="00763007"/>
    <w:rsid w:val="007650D1"/>
    <w:rsid w:val="00767EE7"/>
    <w:rsid w:val="007A205F"/>
    <w:rsid w:val="007C6009"/>
    <w:rsid w:val="007E3718"/>
    <w:rsid w:val="007E7E0C"/>
    <w:rsid w:val="00800354"/>
    <w:rsid w:val="00800B20"/>
    <w:rsid w:val="0080466D"/>
    <w:rsid w:val="0080784A"/>
    <w:rsid w:val="00815200"/>
    <w:rsid w:val="00823DE5"/>
    <w:rsid w:val="008453EB"/>
    <w:rsid w:val="008564D8"/>
    <w:rsid w:val="00856FCC"/>
    <w:rsid w:val="00857B47"/>
    <w:rsid w:val="00872DA0"/>
    <w:rsid w:val="00881228"/>
    <w:rsid w:val="008A6A00"/>
    <w:rsid w:val="008F67AF"/>
    <w:rsid w:val="008F69D0"/>
    <w:rsid w:val="009039D4"/>
    <w:rsid w:val="00913CAD"/>
    <w:rsid w:val="00916552"/>
    <w:rsid w:val="00923D67"/>
    <w:rsid w:val="00924BB3"/>
    <w:rsid w:val="00932E36"/>
    <w:rsid w:val="00933606"/>
    <w:rsid w:val="00972150"/>
    <w:rsid w:val="00977B2B"/>
    <w:rsid w:val="00981BC1"/>
    <w:rsid w:val="009827AD"/>
    <w:rsid w:val="0099351E"/>
    <w:rsid w:val="009A2B6A"/>
    <w:rsid w:val="009A5367"/>
    <w:rsid w:val="00A2769D"/>
    <w:rsid w:val="00A329F1"/>
    <w:rsid w:val="00A33089"/>
    <w:rsid w:val="00A5032C"/>
    <w:rsid w:val="00A52759"/>
    <w:rsid w:val="00A55C0F"/>
    <w:rsid w:val="00A64019"/>
    <w:rsid w:val="00A657D9"/>
    <w:rsid w:val="00A67249"/>
    <w:rsid w:val="00A775B8"/>
    <w:rsid w:val="00A82B49"/>
    <w:rsid w:val="00A86C5D"/>
    <w:rsid w:val="00A921B1"/>
    <w:rsid w:val="00AB1312"/>
    <w:rsid w:val="00AF2BFA"/>
    <w:rsid w:val="00AF59EB"/>
    <w:rsid w:val="00B04B4B"/>
    <w:rsid w:val="00B13806"/>
    <w:rsid w:val="00B20246"/>
    <w:rsid w:val="00B35F21"/>
    <w:rsid w:val="00B54684"/>
    <w:rsid w:val="00B62146"/>
    <w:rsid w:val="00B63B85"/>
    <w:rsid w:val="00B76A63"/>
    <w:rsid w:val="00B92753"/>
    <w:rsid w:val="00BB4569"/>
    <w:rsid w:val="00BC1CF5"/>
    <w:rsid w:val="00BC7531"/>
    <w:rsid w:val="00BE678C"/>
    <w:rsid w:val="00C13213"/>
    <w:rsid w:val="00C2087E"/>
    <w:rsid w:val="00C4739B"/>
    <w:rsid w:val="00C80DC4"/>
    <w:rsid w:val="00C906E8"/>
    <w:rsid w:val="00C90E54"/>
    <w:rsid w:val="00C9591B"/>
    <w:rsid w:val="00CA0C71"/>
    <w:rsid w:val="00CB0383"/>
    <w:rsid w:val="00CB4E7E"/>
    <w:rsid w:val="00CE34A5"/>
    <w:rsid w:val="00CE734C"/>
    <w:rsid w:val="00D02C78"/>
    <w:rsid w:val="00D340B1"/>
    <w:rsid w:val="00D3517C"/>
    <w:rsid w:val="00D46A94"/>
    <w:rsid w:val="00D52C01"/>
    <w:rsid w:val="00D71F31"/>
    <w:rsid w:val="00D842DE"/>
    <w:rsid w:val="00D94017"/>
    <w:rsid w:val="00DA04C1"/>
    <w:rsid w:val="00DA2490"/>
    <w:rsid w:val="00DC1563"/>
    <w:rsid w:val="00DD3D52"/>
    <w:rsid w:val="00DE2B17"/>
    <w:rsid w:val="00E313F5"/>
    <w:rsid w:val="00E41966"/>
    <w:rsid w:val="00E557C4"/>
    <w:rsid w:val="00E61D93"/>
    <w:rsid w:val="00E75750"/>
    <w:rsid w:val="00E775B1"/>
    <w:rsid w:val="00E91AB2"/>
    <w:rsid w:val="00EC5BA4"/>
    <w:rsid w:val="00ED03D1"/>
    <w:rsid w:val="00ED555B"/>
    <w:rsid w:val="00F10D95"/>
    <w:rsid w:val="00F17030"/>
    <w:rsid w:val="00F262D0"/>
    <w:rsid w:val="00F2784A"/>
    <w:rsid w:val="00F40370"/>
    <w:rsid w:val="00F65799"/>
    <w:rsid w:val="00F94631"/>
    <w:rsid w:val="00F97AEE"/>
    <w:rsid w:val="00FA2F1B"/>
    <w:rsid w:val="00FC3DFE"/>
    <w:rsid w:val="00FC5A6A"/>
    <w:rsid w:val="00FD2496"/>
    <w:rsid w:val="00FD4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57697">
      <o:colormru v:ext="edit" colors="#d9d9d9,#e8c33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5">
    <w:name w:val="heading 5"/>
    <w:basedOn w:val="Standard"/>
    <w:next w:val="Standard"/>
    <w:link w:val="berschrift5Zchn"/>
    <w:qFormat/>
    <w:rsid w:val="004367C3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4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B2B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B2BCE"/>
  </w:style>
  <w:style w:type="paragraph" w:styleId="Fuzeile">
    <w:name w:val="footer"/>
    <w:basedOn w:val="Standard"/>
    <w:link w:val="FuzeileZchn"/>
    <w:unhideWhenUsed/>
    <w:rsid w:val="002B2B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2B2BC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B2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B2BCE"/>
    <w:rPr>
      <w:rFonts w:ascii="Tahoma" w:hAnsi="Tahoma" w:cs="Tahoma"/>
      <w:sz w:val="16"/>
      <w:szCs w:val="16"/>
    </w:rPr>
  </w:style>
  <w:style w:type="character" w:customStyle="1" w:styleId="berschrift5Zchn">
    <w:name w:val="Überschrift 5 Zchn"/>
    <w:basedOn w:val="Absatz-Standardschriftart"/>
    <w:link w:val="berschrift5"/>
    <w:rsid w:val="004367C3"/>
    <w:rPr>
      <w:rFonts w:ascii="Times New Roman" w:eastAsia="Times New Roman" w:hAnsi="Times New Roman" w:cs="Times New Roman"/>
      <w:sz w:val="40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FC3DFE"/>
    <w:rPr>
      <w:color w:val="0000FF"/>
      <w:u w:val="single"/>
    </w:rPr>
  </w:style>
  <w:style w:type="paragraph" w:styleId="StandardWeb">
    <w:name w:val="Normal (Web)"/>
    <w:basedOn w:val="Standard"/>
    <w:rsid w:val="005A7EA4"/>
    <w:pPr>
      <w:spacing w:before="100" w:beforeAutospacing="1" w:after="100" w:afterAutospacing="1" w:line="240" w:lineRule="auto"/>
    </w:pPr>
    <w:rPr>
      <w:rFonts w:ascii="Arial Unicode MS" w:eastAsia="Arial Unicode MS" w:hAnsi="Arial Unicode MS" w:cs="Courier New"/>
      <w:color w:val="000000"/>
      <w:sz w:val="24"/>
      <w:szCs w:val="24"/>
    </w:rPr>
  </w:style>
  <w:style w:type="paragraph" w:customStyle="1" w:styleId="02Flietext">
    <w:name w:val="02 Fließtext"/>
    <w:basedOn w:val="Standard"/>
    <w:uiPriority w:val="99"/>
    <w:rsid w:val="008F67AF"/>
    <w:pPr>
      <w:spacing w:after="180" w:line="360" w:lineRule="auto"/>
      <w:jc w:val="both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newstext">
    <w:name w:val="news_text"/>
    <w:basedOn w:val="Absatz-Standardschriftart"/>
    <w:rsid w:val="00217AE1"/>
  </w:style>
  <w:style w:type="table" w:styleId="Tabellenraster">
    <w:name w:val="Table Grid"/>
    <w:basedOn w:val="NormaleTabelle"/>
    <w:uiPriority w:val="59"/>
    <w:rsid w:val="00C4739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C80DC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pple-converted-space">
    <w:name w:val="apple-converted-space"/>
    <w:basedOn w:val="Absatz-Standardschriftart"/>
    <w:rsid w:val="001D1B0F"/>
  </w:style>
  <w:style w:type="character" w:styleId="Fett">
    <w:name w:val="Strong"/>
    <w:basedOn w:val="Absatz-Standardschriftart"/>
    <w:uiPriority w:val="22"/>
    <w:qFormat/>
    <w:rsid w:val="00CB0383"/>
    <w:rPr>
      <w:b/>
      <w:bCs/>
    </w:rPr>
  </w:style>
  <w:style w:type="paragraph" w:customStyle="1" w:styleId="avarticleplace">
    <w:name w:val="avarticle__place"/>
    <w:basedOn w:val="Standard"/>
    <w:rsid w:val="00972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varticleparagraphpadding">
    <w:name w:val="avarticle_paragraph__padding"/>
    <w:basedOn w:val="Standard"/>
    <w:rsid w:val="00972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5">
    <w:name w:val="heading 5"/>
    <w:basedOn w:val="Standard"/>
    <w:next w:val="Standard"/>
    <w:link w:val="berschrift5Zchn"/>
    <w:qFormat/>
    <w:rsid w:val="004367C3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4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B2B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B2BCE"/>
  </w:style>
  <w:style w:type="paragraph" w:styleId="Fuzeile">
    <w:name w:val="footer"/>
    <w:basedOn w:val="Standard"/>
    <w:link w:val="FuzeileZchn"/>
    <w:unhideWhenUsed/>
    <w:rsid w:val="002B2B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2B2BC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B2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B2BCE"/>
    <w:rPr>
      <w:rFonts w:ascii="Tahoma" w:hAnsi="Tahoma" w:cs="Tahoma"/>
      <w:sz w:val="16"/>
      <w:szCs w:val="16"/>
    </w:rPr>
  </w:style>
  <w:style w:type="character" w:customStyle="1" w:styleId="berschrift5Zchn">
    <w:name w:val="Überschrift 5 Zchn"/>
    <w:basedOn w:val="Absatz-Standardschriftart"/>
    <w:link w:val="berschrift5"/>
    <w:rsid w:val="004367C3"/>
    <w:rPr>
      <w:rFonts w:ascii="Times New Roman" w:eastAsia="Times New Roman" w:hAnsi="Times New Roman" w:cs="Times New Roman"/>
      <w:sz w:val="40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FC3DFE"/>
    <w:rPr>
      <w:color w:val="0000FF"/>
      <w:u w:val="single"/>
    </w:rPr>
  </w:style>
  <w:style w:type="paragraph" w:styleId="StandardWeb">
    <w:name w:val="Normal (Web)"/>
    <w:basedOn w:val="Standard"/>
    <w:rsid w:val="005A7EA4"/>
    <w:pPr>
      <w:spacing w:before="100" w:beforeAutospacing="1" w:after="100" w:afterAutospacing="1" w:line="240" w:lineRule="auto"/>
    </w:pPr>
    <w:rPr>
      <w:rFonts w:ascii="Arial Unicode MS" w:eastAsia="Arial Unicode MS" w:hAnsi="Arial Unicode MS" w:cs="Courier New"/>
      <w:color w:val="000000"/>
      <w:sz w:val="24"/>
      <w:szCs w:val="24"/>
    </w:rPr>
  </w:style>
  <w:style w:type="paragraph" w:customStyle="1" w:styleId="02Flietext">
    <w:name w:val="02 Fließtext"/>
    <w:basedOn w:val="Standard"/>
    <w:uiPriority w:val="99"/>
    <w:rsid w:val="008F67AF"/>
    <w:pPr>
      <w:spacing w:after="180" w:line="360" w:lineRule="auto"/>
      <w:jc w:val="both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newstext">
    <w:name w:val="news_text"/>
    <w:basedOn w:val="Absatz-Standardschriftart"/>
    <w:rsid w:val="00217AE1"/>
  </w:style>
  <w:style w:type="table" w:styleId="Tabellenraster">
    <w:name w:val="Table Grid"/>
    <w:basedOn w:val="NormaleTabelle"/>
    <w:uiPriority w:val="59"/>
    <w:rsid w:val="00C4739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C80DC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pple-converted-space">
    <w:name w:val="apple-converted-space"/>
    <w:basedOn w:val="Absatz-Standardschriftart"/>
    <w:rsid w:val="001D1B0F"/>
  </w:style>
  <w:style w:type="character" w:styleId="Fett">
    <w:name w:val="Strong"/>
    <w:basedOn w:val="Absatz-Standardschriftart"/>
    <w:uiPriority w:val="22"/>
    <w:qFormat/>
    <w:rsid w:val="00CB0383"/>
    <w:rPr>
      <w:b/>
      <w:bCs/>
    </w:rPr>
  </w:style>
  <w:style w:type="paragraph" w:customStyle="1" w:styleId="avarticleplace">
    <w:name w:val="avarticle__place"/>
    <w:basedOn w:val="Standard"/>
    <w:rsid w:val="00972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varticleparagraphpadding">
    <w:name w:val="avarticle_paragraph__padding"/>
    <w:basedOn w:val="Standard"/>
    <w:rsid w:val="00972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0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36E242-772B-4E29-AC58-6D8D23026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8C33050E.dotm</Template>
  <TotalTime>0</TotalTime>
  <Pages>1</Pages>
  <Words>178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Deutsches Maiskomitee e.V.</Company>
  <LinksUpToDate>false</LinksUpToDate>
  <CharactersWithSpaces>1300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 Straet</dc:creator>
  <cp:lastModifiedBy>Weiss-Rehberger</cp:lastModifiedBy>
  <cp:revision>2</cp:revision>
  <cp:lastPrinted>2020-03-18T13:36:00Z</cp:lastPrinted>
  <dcterms:created xsi:type="dcterms:W3CDTF">2020-07-28T11:36:00Z</dcterms:created>
  <dcterms:modified xsi:type="dcterms:W3CDTF">2020-07-28T11:36:00Z</dcterms:modified>
</cp:coreProperties>
</file>